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CB1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600" w:lineRule="exact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  <w:t>应聘岗位诚信承诺书</w:t>
      </w:r>
    </w:p>
    <w:p w14:paraId="41713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baseline"/>
        <w:rPr>
          <w:rFonts w:hint="eastAsia" w:ascii="仿宋_GB2312" w:eastAsia="仿宋_GB2312"/>
          <w:sz w:val="30"/>
          <w:szCs w:val="30"/>
        </w:rPr>
      </w:pPr>
    </w:p>
    <w:p w14:paraId="7A90A8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一、本人自觉遵守20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8月开远市融和城市建设投资有限公司所属子公司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公开招聘的各项规定，所提供的个人信息、证明材料、证件等均真实、准确。</w:t>
      </w:r>
      <w:bookmarkStart w:id="0" w:name="_GoBack"/>
      <w:bookmarkEnd w:id="0"/>
    </w:p>
    <w:p w14:paraId="5D88A6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二、本人所填报名信息准确、有效，并对照公告与本人情况认真核对无误。凭本人准考证、身份证参加考试。对因填写错误及缺失证件所造成的后果，本人自愿承担责任。</w:t>
      </w:r>
    </w:p>
    <w:p w14:paraId="6C24D8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三、保证做到认真核对本人所学专业与报考专业要求，不符合要求的决不报考。</w:t>
      </w:r>
    </w:p>
    <w:p w14:paraId="561C11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四、本人认真阅读了公开招聘公告相关招聘信息，理解其内容，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本人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符合招聘条件，不属于不符合招聘公告报考情形的考生。</w:t>
      </w:r>
    </w:p>
    <w:p w14:paraId="34227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五、诚实守信，严守纪律。认真履行报考人员的义务。对因提供有关信息、证件不真实或违反有关纪律规定所造成的后果，本人自愿承担相应的责任。</w:t>
      </w:r>
    </w:p>
    <w:p w14:paraId="4010D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9782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3CA6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报考者本人签名：</w:t>
      </w:r>
    </w:p>
    <w:p w14:paraId="697269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本人身份证号码：</w:t>
      </w:r>
    </w:p>
    <w:p w14:paraId="486286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left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年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   日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</w:t>
      </w:r>
    </w:p>
    <w:p w14:paraId="735EB5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headerReference r:id="rId5" w:type="default"/>
      <w:pgSz w:w="11906" w:h="16838"/>
      <w:pgMar w:top="2211" w:right="1474" w:bottom="1871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  <w:embedRegular r:id="rId1" w:fontKey="{C57CEAE7-CB91-43B9-A6DF-77C2D420E32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D000C05-F044-43AD-AC70-9E8056F1BA7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4DC62980-B2F3-4BA4-9FAB-4ED0A168518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8BB04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0D5EC2"/>
    <w:rsid w:val="0DC7657E"/>
    <w:rsid w:val="0F835FB9"/>
    <w:rsid w:val="38544616"/>
    <w:rsid w:val="41036C4D"/>
    <w:rsid w:val="460D5EC2"/>
    <w:rsid w:val="49050F99"/>
    <w:rsid w:val="5A532E14"/>
    <w:rsid w:val="5EC7427E"/>
    <w:rsid w:val="68C37853"/>
    <w:rsid w:val="7301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25" w:lineRule="atLeast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single" w:color="auto" w:sz="4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94ec456b-eb4b-4376-a6d0-b220d4899f36\&#24212;&#32856;&#23703;&#20301;&#35802;&#20449;&#25215;&#35834;&#2007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应聘岗位诚信承诺书.docx</Template>
  <Pages>1</Pages>
  <Words>325</Words>
  <Characters>328</Characters>
  <Lines>0</Lines>
  <Paragraphs>0</Paragraphs>
  <TotalTime>114</TotalTime>
  <ScaleCrop>false</ScaleCrop>
  <LinksUpToDate>false</LinksUpToDate>
  <CharactersWithSpaces>379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2025-11-26T00:32:00Z</dcterms:created>
  <dc:creator>是Fu不Fu</dc:creator>
  <cp:lastModifiedBy>佳、小妞。</cp:lastModifiedBy>
  <cp:lastPrinted>2025-12-01T06:58:00Z</cp:lastPrinted>
  <dcterms:modified xsi:type="dcterms:W3CDTF">2026-08-04T07:04:53Z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KSOTemplateUUID">
    <vt:lpwstr>v1.0_mb_XjDRc+Bon1katFgt8EpWrA==</vt:lpwstr>
  </property>
  <property fmtid="{D5CDD505-2E9C-101B-9397-08002B2CF9AE}" pid="4" name="ICV">
    <vt:lpwstr>3C392B6CAA4B4163B1741D335D3A4ECA_13</vt:lpwstr>
  </property>
  <property fmtid="{D5CDD505-2E9C-101B-9397-08002B2CF9AE}" pid="5" name="KSOTemplateDocerSaveRecord">
    <vt:lpwstr>eyJoZGlkIjoiYWRiMjcxOWJlNjAwNzgzNjRhOTUwYzI3YzkyN2E4ZTUiLCJ1c2VySWQiOiIxMTU1NTc1MTY1In0=</vt:lpwstr>
  </property>
</Properties>
</file>